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CC"/>
  <w:body>
    <w:p w:rsidR="00B67957" w:rsidRDefault="00BF347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909955</wp:posOffset>
                </wp:positionV>
                <wp:extent cx="3451225" cy="1090295"/>
                <wp:effectExtent l="0" t="0" r="0" b="0"/>
                <wp:wrapNone/>
                <wp:docPr id="24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1225" cy="1090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00C0" w:rsidRDefault="00A800C0">
                            <w:r w:rsidRPr="00A800C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48025" cy="1036604"/>
                                  <wp:effectExtent l="19050" t="0" r="9525" b="0"/>
                                  <wp:docPr id="6" name="Picture 4" descr="Lighthous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ighthouse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53105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1" o:spid="_x0000_s1026" type="#_x0000_t202" style="position:absolute;margin-left:-63pt;margin-top:71.65pt;width:271.75pt;height:85.8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" stroked="f">
                <v:textbox>
                  <w:txbxContent>
                    <w:p w:rsidR="00A800C0" w:rsidRDefault="00A800C0">
                      <w:r w:rsidRPr="00A800C0">
                        <w:rPr>
                          <w:noProof/>
                        </w:rPr>
                        <w:drawing>
                          <wp:inline distT="0" distB="0" distL="0" distR="0">
                            <wp:extent cx="3248025" cy="1036604"/>
                            <wp:effectExtent l="19050" t="0" r="9525" b="0"/>
                            <wp:docPr id="6" name="Picture 4" descr="Lighthous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ighthouse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53105" cy="1038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page">
                  <wp:posOffset>2814955</wp:posOffset>
                </wp:positionH>
                <wp:positionV relativeFrom="page">
                  <wp:posOffset>542925</wp:posOffset>
                </wp:positionV>
                <wp:extent cx="4436110" cy="941070"/>
                <wp:effectExtent l="0" t="0" r="0" b="1905"/>
                <wp:wrapNone/>
                <wp:docPr id="2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6110" cy="94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Pr="00040274" w:rsidRDefault="0099303C" w:rsidP="00BF5F20">
                            <w:pPr>
                              <w:pStyle w:val="Masthead"/>
                              <w:jc w:val="center"/>
                              <w:rPr>
                                <w:rFonts w:ascii="Arial" w:hAnsi="Arial" w:cs="Arial"/>
                                <w:b w:val="0"/>
                                <w:i/>
                                <w:smallCaps w:val="0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40274">
                              <w:rPr>
                                <w:rFonts w:ascii="Arial" w:hAnsi="Arial" w:cs="Arial"/>
                                <w:b w:val="0"/>
                                <w:i/>
                                <w:smallCaps w:val="0"/>
                                <w:color w:val="FFFFFF" w:themeColor="background1"/>
                                <w:sz w:val="40"/>
                                <w:szCs w:val="40"/>
                              </w:rPr>
                              <w:t>Homemade Explosives: Awareness, Recognition, and Response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221.65pt;margin-top:42.75pt;width:349.3pt;height:74.1pt;z-index: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" filled="f" stroked="f" strokecolor="white">
                <v:textbox inset="0,0,0,0">
                  <w:txbxContent>
                    <w:p w:rsidR="005B7866" w:rsidRPr="00040274" w:rsidRDefault="0099303C" w:rsidP="00BF5F20">
                      <w:pPr>
                        <w:pStyle w:val="Masthead"/>
                        <w:jc w:val="center"/>
                        <w:rPr>
                          <w:rFonts w:ascii="Arial" w:hAnsi="Arial" w:cs="Arial"/>
                          <w:b w:val="0"/>
                          <w:i/>
                          <w:smallCaps w:val="0"/>
                          <w:color w:val="FFFFFF" w:themeColor="background1"/>
                          <w:sz w:val="40"/>
                          <w:szCs w:val="40"/>
                        </w:rPr>
                      </w:pPr>
                      <w:r w:rsidRPr="00040274">
                        <w:rPr>
                          <w:rFonts w:ascii="Arial" w:hAnsi="Arial" w:cs="Arial"/>
                          <w:b w:val="0"/>
                          <w:i/>
                          <w:smallCaps w:val="0"/>
                          <w:color w:val="FFFFFF" w:themeColor="background1"/>
                          <w:sz w:val="40"/>
                          <w:szCs w:val="40"/>
                        </w:rPr>
                        <w:t>Homemade Explosives: Awareness, Recognition, and Response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24DF">
        <w:rPr>
          <w:noProof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-448945</wp:posOffset>
            </wp:positionV>
            <wp:extent cx="2230120" cy="1182370"/>
            <wp:effectExtent l="19050" t="0" r="0" b="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18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page">
                  <wp:posOffset>521335</wp:posOffset>
                </wp:positionH>
                <wp:positionV relativeFrom="page">
                  <wp:posOffset>465455</wp:posOffset>
                </wp:positionV>
                <wp:extent cx="6772275" cy="1182370"/>
                <wp:effectExtent l="0" t="0" r="2540" b="0"/>
                <wp:wrapNone/>
                <wp:docPr id="22" name="D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72275" cy="11823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6ED237" id="DOM 2" o:spid="_x0000_s1026" style="position:absolute;margin-left:41.05pt;margin-top:36.65pt;width:533.25pt;height:93.1pt;z-index: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" fillcolor="#365f91 [2404]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3931920</wp:posOffset>
                </wp:positionV>
                <wp:extent cx="3200400" cy="2491105"/>
                <wp:effectExtent l="2540" t="0" r="0" b="0"/>
                <wp:wrapNone/>
                <wp:docPr id="21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491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3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28" type="#_x0000_t202" style="position:absolute;margin-left:318.95pt;margin-top:309.6pt;width:252pt;height:196.1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20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0B49F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29" type="#_x0000_t202" style="position:absolute;margin-left:200pt;margin-top:248pt;width:7.2pt;height:7.2pt;z-index:2516505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" filled="f" stroked="f">
                <v:textbox inset="0,0,0,0">
                  <w:txbxContent>
                    <w:p w:rsidR="005B7866" w:rsidRDefault="005B7866" w:rsidP="000B49F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page">
                  <wp:posOffset>476250</wp:posOffset>
                </wp:positionH>
                <wp:positionV relativeFrom="page">
                  <wp:posOffset>1638300</wp:posOffset>
                </wp:positionV>
                <wp:extent cx="6810375" cy="0"/>
                <wp:effectExtent l="0" t="0" r="0" b="0"/>
                <wp:wrapNone/>
                <wp:docPr id="19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037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F7E94" id="Line 262" o:spid="_x0000_s1026" style="position:absolute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5pt,129pt" to="573.75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" stroked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635" r="0" b="3175"/>
                <wp:wrapNone/>
                <wp:docPr id="18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0B49F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0" type="#_x0000_t202" style="position:absolute;margin-left:199.2pt;margin-top:519.8pt;width:7.2pt;height:7.2pt;z-index:2516526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" filled="f" stroked="f">
                <v:textbox inset="0,0,0,0">
                  <w:txbxContent>
                    <w:p w:rsidR="005B7866" w:rsidRDefault="005B7866" w:rsidP="000B49F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3175" r="0" b="635"/>
                <wp:wrapNone/>
                <wp:docPr id="17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0B49F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1" type="#_x0000_t202" style="position:absolute;margin-left:200pt;margin-top:97pt;width:7.2pt;height:7.2pt;z-index:2516546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" filled="f" stroked="f">
                <v:textbox inset="0,0,0,0">
                  <w:txbxContent>
                    <w:p w:rsidR="005B7866" w:rsidRDefault="005B7866" w:rsidP="000B49F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3810" b="3810"/>
                <wp:wrapNone/>
                <wp:docPr id="16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0B49F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2" type="#_x0000_t202" style="position:absolute;margin-left:201pt;margin-top:351pt;width:7.2pt;height:7.2pt;z-index:2516567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" filled="f" stroked="f">
                <v:textbox inset="0,0,0,0">
                  <w:txbxContent>
                    <w:p w:rsidR="005B7866" w:rsidRDefault="005B7866" w:rsidP="000B49F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3175" r="3810" b="635"/>
                <wp:wrapNone/>
                <wp:docPr id="15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0B49F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3" type="#_x0000_t202" style="position:absolute;margin-left:201pt;margin-top:604pt;width:7.2pt;height:7.2pt;z-index:2516577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" filled="f" stroked="f">
                <v:textbox inset="0,0,0,0">
                  <w:txbxContent>
                    <w:p w:rsidR="005B7866" w:rsidRDefault="005B7866" w:rsidP="000B49F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14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0B49F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34" type="#_x0000_t202" style="position:absolute;margin-left:43pt;margin-top:98pt;width:7.2pt;height:7.2pt;z-index:25165977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BXA6QJsQIAALs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B7866" w:rsidRDefault="005B7866" w:rsidP="000B49F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3175" r="0" b="635"/>
                <wp:wrapNone/>
                <wp:docPr id="13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0B49F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5" type="#_x0000_t202" style="position:absolute;margin-left:43.2pt;margin-top:451pt;width:7.2pt;height:7.2pt;z-index:25166182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" filled="f" stroked="f">
                <v:textbox inset="0,0,0,0">
                  <w:txbxContent>
                    <w:p w:rsidR="005B7866" w:rsidRDefault="005B7866" w:rsidP="000B49F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3810" r="0" b="0"/>
                <wp:wrapNone/>
                <wp:docPr id="12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0B49F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36" type="#_x0000_t202" style="position:absolute;margin-left:200pt;margin-top:82.8pt;width:7.2pt;height:7.2pt;z-index:25166387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" filled="f" stroked="f">
                <v:textbox inset="0,0,0,0">
                  <w:txbxContent>
                    <w:p w:rsidR="005B7866" w:rsidRDefault="005B7866" w:rsidP="000B49F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2540" t="3175" r="1270" b="635"/>
                <wp:wrapNone/>
                <wp:docPr id="11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0B49F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37" type="#_x0000_t202" style="position:absolute;margin-left:198.2pt;margin-top:319pt;width:7.2pt;height:7.2pt;z-index:25166592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" filled="f" stroked="f">
                <v:textbox inset="0,0,0,0">
                  <w:txbxContent>
                    <w:p w:rsidR="005B7866" w:rsidRDefault="005B7866" w:rsidP="000B49F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3175" t="0" r="635" b="3810"/>
                <wp:wrapNone/>
                <wp:docPr id="10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0B49F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38" type="#_x0000_t202" style="position:absolute;margin-left:199pt;margin-top:546pt;width:7.2pt;height:7.2pt;z-index:2516679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" filled="f" stroked="f">
                <v:textbox inset="0,0,0,0">
                  <w:txbxContent>
                    <w:p w:rsidR="005B7866" w:rsidRDefault="005B7866" w:rsidP="000B49F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9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0B49F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39" type="#_x0000_t202" style="position:absolute;margin-left:43pt;margin-top:98pt;width:7.2pt;height:7.2pt;z-index:2516700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" filled="f" stroked="f">
                <v:textbox inset="0,0,0,0">
                  <w:txbxContent>
                    <w:p w:rsidR="005B7866" w:rsidRDefault="005B7866" w:rsidP="000B49F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2540" t="3810" r="1270" b="0"/>
                <wp:wrapNone/>
                <wp:docPr id="8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0B49F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40" type="#_x0000_t202" style="position:absolute;margin-left:42.2pt;margin-top:436.8pt;width:7.2pt;height:7.2pt;z-index:2516720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" filled="f" stroked="f">
                <v:textbox inset="0,0,0,0">
                  <w:txbxContent>
                    <w:p w:rsidR="005B7866" w:rsidRDefault="005B7866" w:rsidP="000B49F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67957" w:rsidRPr="00B67957" w:rsidRDefault="00B67957" w:rsidP="00B67957"/>
    <w:p w:rsidR="00B67957" w:rsidRPr="00B67957" w:rsidRDefault="00B67957" w:rsidP="00B67957"/>
    <w:p w:rsidR="00B67957" w:rsidRPr="00B67957" w:rsidRDefault="00B67957" w:rsidP="00B67957"/>
    <w:p w:rsidR="00B67957" w:rsidRPr="00B67957" w:rsidRDefault="00B67957" w:rsidP="00B67957"/>
    <w:p w:rsidR="00B67957" w:rsidRPr="00B67957" w:rsidRDefault="00B67957" w:rsidP="00B67957">
      <w:bookmarkStart w:id="0" w:name="_GoBack"/>
      <w:bookmarkEnd w:id="0"/>
    </w:p>
    <w:p w:rsidR="00B67957" w:rsidRPr="00B67957" w:rsidRDefault="00BF347E" w:rsidP="00B67957"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page">
                  <wp:posOffset>4155440</wp:posOffset>
                </wp:positionH>
                <wp:positionV relativeFrom="page">
                  <wp:posOffset>2132965</wp:posOffset>
                </wp:positionV>
                <wp:extent cx="2983230" cy="7087235"/>
                <wp:effectExtent l="2540" t="0" r="0" b="0"/>
                <wp:wrapNone/>
                <wp:docPr id="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7087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18EE" w:rsidRDefault="00D818EE" w:rsidP="00D96CF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818EE" w:rsidRDefault="00D818EE" w:rsidP="00D96CF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818EE" w:rsidRDefault="00D818EE" w:rsidP="00D96CF1">
                            <w:pPr>
                              <w:jc w:val="center"/>
                            </w:pPr>
                            <w:r w:rsidRPr="00D818EE">
                              <w:t>Hosted by</w:t>
                            </w:r>
                            <w:r>
                              <w:t>:</w:t>
                            </w:r>
                          </w:p>
                          <w:p w:rsidR="00D818EE" w:rsidRPr="00D818EE" w:rsidRDefault="00D818EE" w:rsidP="00D96CF1">
                            <w:pPr>
                              <w:jc w:val="center"/>
                            </w:pPr>
                          </w:p>
                          <w:p w:rsidR="00D818EE" w:rsidRPr="00D818EE" w:rsidRDefault="00CF5252" w:rsidP="00D818E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Montour County Emergency Management</w:t>
                            </w:r>
                          </w:p>
                          <w:p w:rsidR="00D818EE" w:rsidRDefault="00D818EE" w:rsidP="00D96CF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818EE" w:rsidRDefault="00D818EE" w:rsidP="00D96CF1">
                            <w:pPr>
                              <w:jc w:val="center"/>
                            </w:pPr>
                            <w:r>
                              <w:t>Class date:</w:t>
                            </w:r>
                          </w:p>
                          <w:p w:rsidR="00D818EE" w:rsidRDefault="00D818EE" w:rsidP="00D96CF1">
                            <w:pPr>
                              <w:jc w:val="center"/>
                            </w:pPr>
                          </w:p>
                          <w:p w:rsidR="00D818EE" w:rsidRPr="00805F96" w:rsidRDefault="00CF5252" w:rsidP="00D818E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January 18, 2020</w:t>
                            </w:r>
                          </w:p>
                          <w:p w:rsidR="00D818EE" w:rsidRPr="00D96CF1" w:rsidRDefault="00CF5252" w:rsidP="00D818E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9am-5pm</w:t>
                            </w:r>
                          </w:p>
                          <w:p w:rsidR="00D818EE" w:rsidRDefault="00D818EE" w:rsidP="00D96CF1">
                            <w:pPr>
                              <w:jc w:val="center"/>
                            </w:pPr>
                          </w:p>
                          <w:p w:rsidR="00D818EE" w:rsidRPr="00D818EE" w:rsidRDefault="00D818EE" w:rsidP="00D96CF1">
                            <w:pPr>
                              <w:jc w:val="center"/>
                            </w:pPr>
                            <w:r w:rsidRPr="00D818EE">
                              <w:t>Location:</w:t>
                            </w:r>
                          </w:p>
                          <w:p w:rsidR="00D818EE" w:rsidRPr="00D818EE" w:rsidRDefault="00D818EE" w:rsidP="00D96CF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96CF1" w:rsidRDefault="00CF5252" w:rsidP="00D96CF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Washington Fire &amp; Hose Co.</w:t>
                            </w:r>
                          </w:p>
                          <w:p w:rsidR="00D96CF1" w:rsidRDefault="00CF5252" w:rsidP="00D96CF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527 Railroad St.</w:t>
                            </w:r>
                          </w:p>
                          <w:p w:rsidR="00D96CF1" w:rsidRDefault="00CF5252" w:rsidP="00D96CF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Danville, Pa.  17821</w:t>
                            </w:r>
                          </w:p>
                          <w:p w:rsidR="00D96CF1" w:rsidRDefault="00D96CF1" w:rsidP="00D96CF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96CF1" w:rsidRDefault="00D96CF1" w:rsidP="00D96CF1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4324DF" w:rsidRDefault="004324DF" w:rsidP="00D96CF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D96CF1" w:rsidRDefault="004324DF" w:rsidP="00D96CF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O</w:t>
                            </w:r>
                            <w:r w:rsidR="00D96CF1">
                              <w:rPr>
                                <w:sz w:val="22"/>
                                <w:szCs w:val="22"/>
                              </w:rPr>
                              <w:t>nline Registration:</w:t>
                            </w:r>
                            <w:r w:rsidR="00CF5252">
                              <w:rPr>
                                <w:sz w:val="22"/>
                                <w:szCs w:val="22"/>
                              </w:rPr>
                              <w:t xml:space="preserve">  PaTrain</w:t>
                            </w:r>
                          </w:p>
                          <w:p w:rsidR="00D96CF1" w:rsidRDefault="00D96CF1" w:rsidP="00D96CF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40274" w:rsidRDefault="005B0B33" w:rsidP="00D96CF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                 OR</w:t>
                            </w:r>
                          </w:p>
                          <w:p w:rsidR="00040274" w:rsidRDefault="00CF5252" w:rsidP="00D96CF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:rsidR="00040274" w:rsidRPr="00CF5252" w:rsidRDefault="00CF5252" w:rsidP="00D96CF1">
                            <w:pPr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CF5252">
                              <w:rPr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 w:rsidRPr="00CF5252">
                              <w:rPr>
                                <w:sz w:val="22"/>
                                <w:szCs w:val="22"/>
                                <w:u w:val="single"/>
                              </w:rPr>
                              <w:t>Email at contact information below</w:t>
                            </w:r>
                          </w:p>
                          <w:p w:rsidR="00040274" w:rsidRDefault="00040274" w:rsidP="00D96CF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40274" w:rsidRDefault="00040274" w:rsidP="00D96CF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40274" w:rsidRDefault="00040274" w:rsidP="00D96CF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40274" w:rsidRDefault="00040274" w:rsidP="00D96CF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40274" w:rsidRDefault="00040274" w:rsidP="00D96CF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D96CF1" w:rsidRDefault="00D96CF1" w:rsidP="00D96CF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For questions, please </w:t>
                            </w:r>
                            <w:r w:rsidRPr="00D818EE">
                              <w:t>contact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D96CF1" w:rsidRDefault="00D96CF1" w:rsidP="00D96CF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D818EE" w:rsidRPr="00805F96" w:rsidRDefault="00805F96" w:rsidP="00D818EE">
                            <w:pPr>
                              <w:pStyle w:val="Default"/>
                              <w:ind w:firstLine="720"/>
                            </w:pPr>
                            <w:r w:rsidRPr="00805F96">
                              <w:t>Name:</w:t>
                            </w:r>
                            <w:r w:rsidR="00CF5252">
                              <w:t xml:space="preserve">  Montour County EMA</w:t>
                            </w:r>
                          </w:p>
                          <w:p w:rsidR="00D818EE" w:rsidRPr="00805F96" w:rsidRDefault="00805F96" w:rsidP="00D818EE">
                            <w:pPr>
                              <w:pStyle w:val="Default"/>
                              <w:ind w:firstLine="720"/>
                              <w:rPr>
                                <w:sz w:val="23"/>
                                <w:szCs w:val="23"/>
                              </w:rPr>
                            </w:pPr>
                            <w:r w:rsidRPr="00805F96">
                              <w:rPr>
                                <w:bCs/>
                                <w:sz w:val="23"/>
                                <w:szCs w:val="23"/>
                              </w:rPr>
                              <w:t>Phone:</w:t>
                            </w:r>
                            <w:r w:rsidR="00CF5252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   (570) 271-3047</w:t>
                            </w:r>
                          </w:p>
                          <w:p w:rsidR="00D96CF1" w:rsidRPr="00D818EE" w:rsidRDefault="00805F96" w:rsidP="00D818EE">
                            <w:pPr>
                              <w:ind w:firstLine="720"/>
                              <w:rPr>
                                <w:sz w:val="22"/>
                                <w:szCs w:val="22"/>
                              </w:rPr>
                            </w:pPr>
                            <w:r w:rsidRPr="00805F96">
                              <w:rPr>
                                <w:sz w:val="23"/>
                                <w:szCs w:val="23"/>
                              </w:rPr>
                              <w:t>Email:</w:t>
                            </w:r>
                            <w:r w:rsidR="00CF5252">
                              <w:rPr>
                                <w:sz w:val="23"/>
                                <w:szCs w:val="23"/>
                              </w:rPr>
                              <w:t xml:space="preserve">  eburkland@montourco.org</w:t>
                            </w:r>
                          </w:p>
                          <w:p w:rsidR="00D96CF1" w:rsidRDefault="00D96CF1" w:rsidP="00D96CF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D96CF1" w:rsidRDefault="00D96CF1" w:rsidP="00D96CF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40274" w:rsidRDefault="00040274" w:rsidP="00040274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40274" w:rsidRDefault="00040274" w:rsidP="00040274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40274" w:rsidRDefault="00040274" w:rsidP="00040274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40274" w:rsidRDefault="00040274" w:rsidP="00040274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40274" w:rsidRDefault="00040274" w:rsidP="00040274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40274" w:rsidRDefault="00040274" w:rsidP="00040274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40274" w:rsidRDefault="00040274" w:rsidP="00040274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40274" w:rsidRDefault="00040274" w:rsidP="00040274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40274" w:rsidRDefault="00040274" w:rsidP="00040274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D96CF1" w:rsidRPr="00D96CF1" w:rsidRDefault="00D96CF1" w:rsidP="00040274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This training is sponsored by t</w:t>
                            </w:r>
                            <w:r w:rsidR="00B67957">
                              <w:rPr>
                                <w:sz w:val="22"/>
                                <w:szCs w:val="22"/>
                              </w:rPr>
                              <w:t xml:space="preserve">he </w:t>
                            </w:r>
                            <w:r w:rsidR="00040274">
                              <w:rPr>
                                <w:sz w:val="22"/>
                                <w:szCs w:val="22"/>
                              </w:rPr>
                              <w:t xml:space="preserve">Union County Sheriff’s Department, the </w:t>
                            </w:r>
                            <w:r w:rsidR="00B67957">
                              <w:rPr>
                                <w:sz w:val="22"/>
                                <w:szCs w:val="22"/>
                              </w:rPr>
                              <w:t xml:space="preserve">New Mexico Tech – Energetic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Materials Research and Testing Center </w:t>
                            </w:r>
                            <w:r w:rsidR="00040274">
                              <w:rPr>
                                <w:sz w:val="22"/>
                                <w:szCs w:val="22"/>
                              </w:rPr>
                              <w:t>with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funding provided by the U</w:t>
                            </w:r>
                            <w:r w:rsidR="00040274">
                              <w:rPr>
                                <w:sz w:val="22"/>
                                <w:szCs w:val="22"/>
                              </w:rPr>
                              <w:t xml:space="preserve">nited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</w:t>
                            </w:r>
                            <w:r w:rsidR="00040274">
                              <w:rPr>
                                <w:sz w:val="22"/>
                                <w:szCs w:val="22"/>
                              </w:rPr>
                              <w:t>tates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Department of Homeland Security.</w:t>
                            </w:r>
                          </w:p>
                          <w:p w:rsidR="00D96CF1" w:rsidRPr="00D96CF1" w:rsidRDefault="00D96CF1" w:rsidP="00040274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41" type="#_x0000_t202" style="position:absolute;margin-left:327.2pt;margin-top:167.95pt;width:234.9pt;height:558.05pt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TYesg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" filled="f" stroked="f">
                <v:textbox inset="0,0,0,0">
                  <w:txbxContent>
                    <w:p w:rsidR="00D818EE" w:rsidRDefault="00D818EE" w:rsidP="00D96CF1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D818EE" w:rsidRDefault="00D818EE" w:rsidP="00D96CF1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D818EE" w:rsidRDefault="00D818EE" w:rsidP="00D96CF1">
                      <w:pPr>
                        <w:jc w:val="center"/>
                      </w:pPr>
                      <w:r w:rsidRPr="00D818EE">
                        <w:t>Hosted by</w:t>
                      </w:r>
                      <w:r>
                        <w:t>:</w:t>
                      </w:r>
                    </w:p>
                    <w:p w:rsidR="00D818EE" w:rsidRPr="00D818EE" w:rsidRDefault="00D818EE" w:rsidP="00D96CF1">
                      <w:pPr>
                        <w:jc w:val="center"/>
                      </w:pPr>
                    </w:p>
                    <w:p w:rsidR="00D818EE" w:rsidRPr="00D818EE" w:rsidRDefault="00CF5252" w:rsidP="00D818E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Montour County Emergency Management</w:t>
                      </w:r>
                    </w:p>
                    <w:p w:rsidR="00D818EE" w:rsidRDefault="00D818EE" w:rsidP="00D96CF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D818EE" w:rsidRDefault="00D818EE" w:rsidP="00D96CF1">
                      <w:pPr>
                        <w:jc w:val="center"/>
                      </w:pPr>
                      <w:r>
                        <w:t>Class date:</w:t>
                      </w:r>
                    </w:p>
                    <w:p w:rsidR="00D818EE" w:rsidRDefault="00D818EE" w:rsidP="00D96CF1">
                      <w:pPr>
                        <w:jc w:val="center"/>
                      </w:pPr>
                    </w:p>
                    <w:p w:rsidR="00D818EE" w:rsidRPr="00805F96" w:rsidRDefault="00CF5252" w:rsidP="00D818E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January 18, 2020</w:t>
                      </w:r>
                    </w:p>
                    <w:p w:rsidR="00D818EE" w:rsidRPr="00D96CF1" w:rsidRDefault="00CF5252" w:rsidP="00D818E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9am-5pm</w:t>
                      </w:r>
                    </w:p>
                    <w:p w:rsidR="00D818EE" w:rsidRDefault="00D818EE" w:rsidP="00D96CF1">
                      <w:pPr>
                        <w:jc w:val="center"/>
                      </w:pPr>
                    </w:p>
                    <w:p w:rsidR="00D818EE" w:rsidRPr="00D818EE" w:rsidRDefault="00D818EE" w:rsidP="00D96CF1">
                      <w:pPr>
                        <w:jc w:val="center"/>
                      </w:pPr>
                      <w:r w:rsidRPr="00D818EE">
                        <w:t>Location:</w:t>
                      </w:r>
                    </w:p>
                    <w:p w:rsidR="00D818EE" w:rsidRPr="00D818EE" w:rsidRDefault="00D818EE" w:rsidP="00D96CF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D96CF1" w:rsidRDefault="00CF5252" w:rsidP="00D96CF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Washington Fire &amp; Hose Co.</w:t>
                      </w:r>
                    </w:p>
                    <w:p w:rsidR="00D96CF1" w:rsidRDefault="00CF5252" w:rsidP="00D96CF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527 Railroad St.</w:t>
                      </w:r>
                    </w:p>
                    <w:p w:rsidR="00D96CF1" w:rsidRDefault="00CF5252" w:rsidP="00D96CF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Danville, Pa.  17821</w:t>
                      </w:r>
                    </w:p>
                    <w:p w:rsidR="00D96CF1" w:rsidRDefault="00D96CF1" w:rsidP="00D96CF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D96CF1" w:rsidRDefault="00D96CF1" w:rsidP="00D96CF1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4324DF" w:rsidRDefault="004324DF" w:rsidP="00D96CF1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D96CF1" w:rsidRDefault="004324DF" w:rsidP="00D96CF1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O</w:t>
                      </w:r>
                      <w:r w:rsidR="00D96CF1">
                        <w:rPr>
                          <w:sz w:val="22"/>
                          <w:szCs w:val="22"/>
                        </w:rPr>
                        <w:t>nline Registration:</w:t>
                      </w:r>
                      <w:r w:rsidR="00CF5252">
                        <w:rPr>
                          <w:sz w:val="22"/>
                          <w:szCs w:val="22"/>
                        </w:rPr>
                        <w:t xml:space="preserve">  PaTrain</w:t>
                      </w:r>
                    </w:p>
                    <w:p w:rsidR="00D96CF1" w:rsidRDefault="00D96CF1" w:rsidP="00D96CF1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040274" w:rsidRDefault="005B0B33" w:rsidP="00D96CF1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                  OR</w:t>
                      </w:r>
                    </w:p>
                    <w:p w:rsidR="00040274" w:rsidRDefault="00CF5252" w:rsidP="00D96CF1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</w:t>
                      </w:r>
                    </w:p>
                    <w:p w:rsidR="00040274" w:rsidRPr="00CF5252" w:rsidRDefault="00CF5252" w:rsidP="00D96CF1">
                      <w:pPr>
                        <w:rPr>
                          <w:sz w:val="22"/>
                          <w:szCs w:val="22"/>
                          <w:u w:val="single"/>
                        </w:rPr>
                      </w:pPr>
                      <w:r w:rsidRPr="00CF5252">
                        <w:rPr>
                          <w:sz w:val="22"/>
                          <w:szCs w:val="22"/>
                        </w:rPr>
                        <w:t xml:space="preserve">       </w:t>
                      </w:r>
                      <w:r w:rsidRPr="00CF5252">
                        <w:rPr>
                          <w:sz w:val="22"/>
                          <w:szCs w:val="22"/>
                          <w:u w:val="single"/>
                        </w:rPr>
                        <w:t>Email at contact information below</w:t>
                      </w:r>
                    </w:p>
                    <w:p w:rsidR="00040274" w:rsidRDefault="00040274" w:rsidP="00D96CF1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040274" w:rsidRDefault="00040274" w:rsidP="00D96CF1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040274" w:rsidRDefault="00040274" w:rsidP="00D96CF1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040274" w:rsidRDefault="00040274" w:rsidP="00D96CF1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040274" w:rsidRDefault="00040274" w:rsidP="00D96CF1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D96CF1" w:rsidRDefault="00D96CF1" w:rsidP="00D96CF1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For questions, please </w:t>
                      </w:r>
                      <w:r w:rsidRPr="00D818EE">
                        <w:t>contact</w:t>
                      </w:r>
                      <w:r>
                        <w:rPr>
                          <w:sz w:val="22"/>
                          <w:szCs w:val="22"/>
                        </w:rPr>
                        <w:t>:</w:t>
                      </w:r>
                    </w:p>
                    <w:p w:rsidR="00D96CF1" w:rsidRDefault="00D96CF1" w:rsidP="00D96CF1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D818EE" w:rsidRPr="00805F96" w:rsidRDefault="00805F96" w:rsidP="00D818EE">
                      <w:pPr>
                        <w:pStyle w:val="Default"/>
                        <w:ind w:firstLine="720"/>
                      </w:pPr>
                      <w:r w:rsidRPr="00805F96">
                        <w:t>Name:</w:t>
                      </w:r>
                      <w:r w:rsidR="00CF5252">
                        <w:t xml:space="preserve">  Montour County EMA</w:t>
                      </w:r>
                    </w:p>
                    <w:p w:rsidR="00D818EE" w:rsidRPr="00805F96" w:rsidRDefault="00805F96" w:rsidP="00D818EE">
                      <w:pPr>
                        <w:pStyle w:val="Default"/>
                        <w:ind w:firstLine="720"/>
                        <w:rPr>
                          <w:sz w:val="23"/>
                          <w:szCs w:val="23"/>
                        </w:rPr>
                      </w:pPr>
                      <w:r w:rsidRPr="00805F96">
                        <w:rPr>
                          <w:bCs/>
                          <w:sz w:val="23"/>
                          <w:szCs w:val="23"/>
                        </w:rPr>
                        <w:t>Phone:</w:t>
                      </w:r>
                      <w:r w:rsidR="00CF5252">
                        <w:rPr>
                          <w:bCs/>
                          <w:sz w:val="23"/>
                          <w:szCs w:val="23"/>
                        </w:rPr>
                        <w:t xml:space="preserve">   (570) 271-3047</w:t>
                      </w:r>
                    </w:p>
                    <w:p w:rsidR="00D96CF1" w:rsidRPr="00D818EE" w:rsidRDefault="00805F96" w:rsidP="00D818EE">
                      <w:pPr>
                        <w:ind w:firstLine="720"/>
                        <w:rPr>
                          <w:sz w:val="22"/>
                          <w:szCs w:val="22"/>
                        </w:rPr>
                      </w:pPr>
                      <w:r w:rsidRPr="00805F96">
                        <w:rPr>
                          <w:sz w:val="23"/>
                          <w:szCs w:val="23"/>
                        </w:rPr>
                        <w:t>Email:</w:t>
                      </w:r>
                      <w:r w:rsidR="00CF5252">
                        <w:rPr>
                          <w:sz w:val="23"/>
                          <w:szCs w:val="23"/>
                        </w:rPr>
                        <w:t xml:space="preserve">  eburkland@montourco.org</w:t>
                      </w:r>
                    </w:p>
                    <w:p w:rsidR="00D96CF1" w:rsidRDefault="00D96CF1" w:rsidP="00D96CF1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D96CF1" w:rsidRDefault="00D96CF1" w:rsidP="00D96CF1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040274" w:rsidRDefault="00040274" w:rsidP="00040274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040274" w:rsidRDefault="00040274" w:rsidP="00040274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040274" w:rsidRDefault="00040274" w:rsidP="00040274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040274" w:rsidRDefault="00040274" w:rsidP="00040274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040274" w:rsidRDefault="00040274" w:rsidP="00040274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040274" w:rsidRDefault="00040274" w:rsidP="00040274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040274" w:rsidRDefault="00040274" w:rsidP="00040274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040274" w:rsidRDefault="00040274" w:rsidP="00040274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040274" w:rsidRDefault="00040274" w:rsidP="00040274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D96CF1" w:rsidRPr="00D96CF1" w:rsidRDefault="00D96CF1" w:rsidP="00040274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This training is sponsored by t</w:t>
                      </w:r>
                      <w:r w:rsidR="00B67957">
                        <w:rPr>
                          <w:sz w:val="22"/>
                          <w:szCs w:val="22"/>
                        </w:rPr>
                        <w:t xml:space="preserve">he </w:t>
                      </w:r>
                      <w:r w:rsidR="00040274">
                        <w:rPr>
                          <w:sz w:val="22"/>
                          <w:szCs w:val="22"/>
                        </w:rPr>
                        <w:t xml:space="preserve">Union County Sheriff’s Department, the </w:t>
                      </w:r>
                      <w:r w:rsidR="00B67957">
                        <w:rPr>
                          <w:sz w:val="22"/>
                          <w:szCs w:val="22"/>
                        </w:rPr>
                        <w:t xml:space="preserve">New Mexico Tech – Energetic </w:t>
                      </w:r>
                      <w:r>
                        <w:rPr>
                          <w:sz w:val="22"/>
                          <w:szCs w:val="22"/>
                        </w:rPr>
                        <w:t xml:space="preserve">Materials Research and Testing Center </w:t>
                      </w:r>
                      <w:r w:rsidR="00040274">
                        <w:rPr>
                          <w:sz w:val="22"/>
                          <w:szCs w:val="22"/>
                        </w:rPr>
                        <w:t>with</w:t>
                      </w:r>
                      <w:r>
                        <w:rPr>
                          <w:sz w:val="22"/>
                          <w:szCs w:val="22"/>
                        </w:rPr>
                        <w:t xml:space="preserve"> funding provided by the U</w:t>
                      </w:r>
                      <w:r w:rsidR="00040274">
                        <w:rPr>
                          <w:sz w:val="22"/>
                          <w:szCs w:val="22"/>
                        </w:rPr>
                        <w:t xml:space="preserve">nited </w:t>
                      </w:r>
                      <w:r>
                        <w:rPr>
                          <w:sz w:val="22"/>
                          <w:szCs w:val="22"/>
                        </w:rPr>
                        <w:t>S</w:t>
                      </w:r>
                      <w:r w:rsidR="00040274">
                        <w:rPr>
                          <w:sz w:val="22"/>
                          <w:szCs w:val="22"/>
                        </w:rPr>
                        <w:t>tates</w:t>
                      </w:r>
                      <w:r>
                        <w:rPr>
                          <w:sz w:val="22"/>
                          <w:szCs w:val="22"/>
                        </w:rPr>
                        <w:t xml:space="preserve"> Department of Homeland Security.</w:t>
                      </w:r>
                    </w:p>
                    <w:p w:rsidR="00D96CF1" w:rsidRPr="00D96CF1" w:rsidRDefault="00D96CF1" w:rsidP="00040274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2066925</wp:posOffset>
                </wp:positionV>
                <wp:extent cx="3276600" cy="7229475"/>
                <wp:effectExtent l="6985" t="9525" r="12065" b="9525"/>
                <wp:wrapNone/>
                <wp:docPr id="5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0" cy="7229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6666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ED038" id="Rectangle 259" o:spid="_x0000_s1026" style="position:absolute;margin-left:316.3pt;margin-top:162.75pt;width:258pt;height:569.25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" filled="f" strokecolor="#663">
                <v:textbox style="mso-fit-shape-to-text:t" inset="0,0,0,0"/>
                <w10:wrap anchorx="page" anchory="page"/>
              </v:rect>
            </w:pict>
          </mc:Fallback>
        </mc:AlternateContent>
      </w:r>
    </w:p>
    <w:p w:rsidR="00B67957" w:rsidRPr="00B67957" w:rsidRDefault="00B67957" w:rsidP="00B67957"/>
    <w:p w:rsidR="00B67957" w:rsidRPr="00B67957" w:rsidRDefault="00B67957" w:rsidP="00B67957"/>
    <w:p w:rsidR="00B67957" w:rsidRPr="00B67957" w:rsidRDefault="00B67957" w:rsidP="00B67957"/>
    <w:p w:rsidR="00B67957" w:rsidRPr="00B67957" w:rsidRDefault="00B67957" w:rsidP="00B67957"/>
    <w:p w:rsidR="00B67957" w:rsidRPr="00B67957" w:rsidRDefault="00BF347E" w:rsidP="00B67957"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page">
                  <wp:posOffset>492760</wp:posOffset>
                </wp:positionH>
                <wp:positionV relativeFrom="page">
                  <wp:posOffset>3000375</wp:posOffset>
                </wp:positionV>
                <wp:extent cx="3120390" cy="6467475"/>
                <wp:effectExtent l="0" t="0" r="3810" b="9525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0390" cy="646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:rsidR="00641878" w:rsidRDefault="00641878" w:rsidP="00B45904">
                            <w:pPr>
                              <w:pStyle w:val="BodyText"/>
                              <w:spacing w:after="0" w:line="240" w:lineRule="auto"/>
                              <w:jc w:val="both"/>
                            </w:pPr>
                          </w:p>
                          <w:p w:rsidR="005B7866" w:rsidRPr="00B150F7" w:rsidRDefault="00D012E6" w:rsidP="00B45904">
                            <w:pPr>
                              <w:pStyle w:val="BodyText"/>
                              <w:spacing w:after="0" w:line="240" w:lineRule="auto"/>
                              <w:jc w:val="both"/>
                            </w:pPr>
                            <w:r>
                              <w:t>H</w:t>
                            </w:r>
                            <w:r w:rsidR="00C315E1">
                              <w:t xml:space="preserve">omemade Explosives: Awareness, Recognition, and Response (HME) </w:t>
                            </w:r>
                            <w:r>
                              <w:t xml:space="preserve">was </w:t>
                            </w:r>
                            <w:r w:rsidR="00C315E1">
                              <w:t xml:space="preserve">developed by the New  Mexico Institute of Mining and Technology (New Mexico Tech) </w:t>
                            </w:r>
                            <w:r>
                              <w:t xml:space="preserve">and </w:t>
                            </w:r>
                            <w:r w:rsidR="00C315E1">
                              <w:t>provides first responders with the knowledge, skills, and abilities to effectively prevent, interdict, and respond to an imminent threat caused by HME laboratories and producers.</w:t>
                            </w:r>
                          </w:p>
                          <w:p w:rsidR="00B45904" w:rsidRDefault="00B45904" w:rsidP="00A800C0">
                            <w:pPr>
                              <w:pStyle w:val="BodyText"/>
                              <w:spacing w:after="0" w:line="240" w:lineRule="auto"/>
                            </w:pPr>
                          </w:p>
                          <w:p w:rsidR="005B7866" w:rsidRDefault="00B45904" w:rsidP="00B45904">
                            <w:pPr>
                              <w:pStyle w:val="BodyText"/>
                              <w:spacing w:after="0" w:line="240" w:lineRule="auto"/>
                              <w:jc w:val="both"/>
                            </w:pPr>
                            <w:r>
                              <w:t xml:space="preserve">The course will </w:t>
                            </w:r>
                            <w:r w:rsidR="00641878">
                              <w:t>focus on t</w:t>
                            </w:r>
                            <w:r w:rsidR="00C315E1">
                              <w:t xml:space="preserve">he </w:t>
                            </w:r>
                            <w:r>
                              <w:t xml:space="preserve">various components and manufacturing processes of homemade explosives, response considerations when encountering homemade explosives, enhancing community </w:t>
                            </w:r>
                            <w:r w:rsidR="00C315E1">
                              <w:t xml:space="preserve">situational awareness, and </w:t>
                            </w:r>
                            <w:r>
                              <w:t>ensuring appropriate personal protection</w:t>
                            </w:r>
                            <w:r w:rsidR="00C315E1">
                              <w:t>.</w:t>
                            </w:r>
                          </w:p>
                          <w:p w:rsidR="00B45904" w:rsidRDefault="00B45904" w:rsidP="00A800C0">
                            <w:pPr>
                              <w:pStyle w:val="BodyText"/>
                              <w:spacing w:after="0" w:line="240" w:lineRule="auto"/>
                            </w:pPr>
                          </w:p>
                          <w:p w:rsidR="00040274" w:rsidRDefault="00040274" w:rsidP="00A800C0">
                            <w:pPr>
                              <w:pStyle w:val="BodyText"/>
                              <w:spacing w:after="0" w:line="240" w:lineRule="auto"/>
                              <w:rPr>
                                <w:u w:val="single"/>
                              </w:rPr>
                            </w:pPr>
                          </w:p>
                          <w:p w:rsidR="00D96CF1" w:rsidRDefault="00D96CF1" w:rsidP="00A800C0">
                            <w:pPr>
                              <w:pStyle w:val="BodyText"/>
                              <w:spacing w:after="0" w:line="240" w:lineRule="auto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Topics covered include but are not limited to:</w:t>
                            </w:r>
                          </w:p>
                          <w:p w:rsidR="00D96CF1" w:rsidRDefault="00D96CF1" w:rsidP="00A800C0">
                            <w:pPr>
                              <w:pStyle w:val="BodyText"/>
                              <w:spacing w:after="0" w:line="240" w:lineRule="auto"/>
                              <w:rPr>
                                <w:u w:val="single"/>
                              </w:rPr>
                            </w:pPr>
                          </w:p>
                          <w:p w:rsidR="00D96CF1" w:rsidRPr="00D96CF1" w:rsidRDefault="00D96CF1" w:rsidP="00A800C0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u w:val="single"/>
                              </w:rPr>
                            </w:pPr>
                            <w:r>
                              <w:t xml:space="preserve">Basic </w:t>
                            </w:r>
                            <w:r w:rsidR="00B45904">
                              <w:t>e</w:t>
                            </w:r>
                            <w:r>
                              <w:t xml:space="preserve">xplosive </w:t>
                            </w:r>
                            <w:r w:rsidR="00B45904">
                              <w:t>p</w:t>
                            </w:r>
                            <w:r>
                              <w:t>hysical/</w:t>
                            </w:r>
                            <w:r w:rsidR="00B45904">
                              <w:t>c</w:t>
                            </w:r>
                            <w:r>
                              <w:t xml:space="preserve">hemical </w:t>
                            </w:r>
                            <w:r w:rsidR="00B45904">
                              <w:t>p</w:t>
                            </w:r>
                            <w:r>
                              <w:t xml:space="preserve">roperties and </w:t>
                            </w:r>
                            <w:r w:rsidR="00B45904">
                              <w:t>h</w:t>
                            </w:r>
                            <w:r>
                              <w:t>azards</w:t>
                            </w:r>
                          </w:p>
                          <w:p w:rsidR="00D96CF1" w:rsidRPr="00D96CF1" w:rsidRDefault="00D96CF1" w:rsidP="00A800C0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u w:val="single"/>
                              </w:rPr>
                            </w:pPr>
                            <w:r>
                              <w:t>Variables that influence explosive effects</w:t>
                            </w:r>
                          </w:p>
                          <w:p w:rsidR="00D96CF1" w:rsidRPr="00D96CF1" w:rsidRDefault="00D96CF1" w:rsidP="00A800C0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u w:val="single"/>
                              </w:rPr>
                            </w:pPr>
                            <w:r>
                              <w:t xml:space="preserve">HME </w:t>
                            </w:r>
                            <w:r w:rsidR="00040274">
                              <w:t xml:space="preserve"> </w:t>
                            </w:r>
                            <w:r>
                              <w:t>precursor</w:t>
                            </w:r>
                            <w:r w:rsidR="00040274">
                              <w:t>s</w:t>
                            </w:r>
                          </w:p>
                          <w:p w:rsidR="00D96CF1" w:rsidRPr="00D96CF1" w:rsidRDefault="00040274" w:rsidP="00A800C0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u w:val="single"/>
                              </w:rPr>
                            </w:pPr>
                            <w:r>
                              <w:t>Indicators of HME/IED manufacturing</w:t>
                            </w:r>
                          </w:p>
                          <w:p w:rsidR="00D96CF1" w:rsidRPr="00D96CF1" w:rsidRDefault="00D96CF1" w:rsidP="00A800C0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u w:val="single"/>
                              </w:rPr>
                            </w:pPr>
                            <w:r>
                              <w:t>Distinguishing between a HME lab and a clandestine drug lab</w:t>
                            </w:r>
                          </w:p>
                          <w:p w:rsidR="00D96CF1" w:rsidRPr="00D96CF1" w:rsidRDefault="00D96CF1" w:rsidP="00A800C0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u w:val="single"/>
                              </w:rPr>
                            </w:pPr>
                            <w:r>
                              <w:t>HME scene safety and security</w:t>
                            </w:r>
                          </w:p>
                          <w:p w:rsidR="00D96CF1" w:rsidRPr="00D96CF1" w:rsidRDefault="00D96CF1" w:rsidP="00A800C0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u w:val="single"/>
                              </w:rPr>
                            </w:pPr>
                            <w:r>
                              <w:t>Case studies of recent HME incidents</w:t>
                            </w:r>
                          </w:p>
                          <w:p w:rsidR="00D96CF1" w:rsidRDefault="00D96CF1" w:rsidP="00A800C0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u w:val="single"/>
                              </w:rPr>
                            </w:pPr>
                            <w:r>
                              <w:t>Community awareness and education</w:t>
                            </w:r>
                          </w:p>
                          <w:p w:rsidR="00D96CF1" w:rsidRDefault="00D96CF1" w:rsidP="00A800C0">
                            <w:pPr>
                              <w:pStyle w:val="BodyText"/>
                              <w:spacing w:after="0" w:line="240" w:lineRule="auto"/>
                            </w:pPr>
                          </w:p>
                          <w:p w:rsidR="00D96CF1" w:rsidRPr="00D96CF1" w:rsidRDefault="00D96CF1" w:rsidP="00A800C0">
                            <w:pPr>
                              <w:pStyle w:val="BodyText"/>
                              <w:spacing w:after="0"/>
                            </w:pPr>
                          </w:p>
                          <w:p w:rsidR="000A3FF4" w:rsidRDefault="000A3FF4" w:rsidP="000B49F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2" type="#_x0000_t202" style="position:absolute;margin-left:38.8pt;margin-top:236.25pt;width:245.7pt;height:509.25pt;z-index: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ORQsQIAALI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" filled="f" stroked="f">
                <v:textbox style="mso-next-textbox:#Text Box 143" inset="0,0,0,0">
                  <w:txbxContent>
                    <w:p w:rsidR="00641878" w:rsidRDefault="00641878" w:rsidP="00B45904">
                      <w:pPr>
                        <w:pStyle w:val="BodyText"/>
                        <w:spacing w:after="0" w:line="240" w:lineRule="auto"/>
                        <w:jc w:val="both"/>
                      </w:pPr>
                    </w:p>
                    <w:p w:rsidR="005B7866" w:rsidRPr="00B150F7" w:rsidRDefault="00D012E6" w:rsidP="00B45904">
                      <w:pPr>
                        <w:pStyle w:val="BodyText"/>
                        <w:spacing w:after="0" w:line="240" w:lineRule="auto"/>
                        <w:jc w:val="both"/>
                      </w:pPr>
                      <w:r>
                        <w:t>H</w:t>
                      </w:r>
                      <w:r w:rsidR="00C315E1">
                        <w:t xml:space="preserve">omemade Explosives: Awareness, Recognition, and Response (HME) </w:t>
                      </w:r>
                      <w:r>
                        <w:t xml:space="preserve">was </w:t>
                      </w:r>
                      <w:r w:rsidR="00C315E1">
                        <w:t xml:space="preserve">developed by the New  Mexico Institute of Mining and Technology (New Mexico Tech) </w:t>
                      </w:r>
                      <w:r>
                        <w:t xml:space="preserve">and </w:t>
                      </w:r>
                      <w:r w:rsidR="00C315E1">
                        <w:t>provides first responders with the knowledge, skills, and abilities to effectively prevent, interdict, and respond to an imminent threat caused by HME laboratories and producers.</w:t>
                      </w:r>
                    </w:p>
                    <w:p w:rsidR="00B45904" w:rsidRDefault="00B45904" w:rsidP="00A800C0">
                      <w:pPr>
                        <w:pStyle w:val="BodyText"/>
                        <w:spacing w:after="0" w:line="240" w:lineRule="auto"/>
                      </w:pPr>
                    </w:p>
                    <w:p w:rsidR="005B7866" w:rsidRDefault="00B45904" w:rsidP="00B45904">
                      <w:pPr>
                        <w:pStyle w:val="BodyText"/>
                        <w:spacing w:after="0" w:line="240" w:lineRule="auto"/>
                        <w:jc w:val="both"/>
                      </w:pPr>
                      <w:r>
                        <w:t xml:space="preserve">The course will </w:t>
                      </w:r>
                      <w:r w:rsidR="00641878">
                        <w:t>focus on t</w:t>
                      </w:r>
                      <w:r w:rsidR="00C315E1">
                        <w:t xml:space="preserve">he </w:t>
                      </w:r>
                      <w:r>
                        <w:t xml:space="preserve">various components and manufacturing processes of homemade explosives, response considerations when encountering homemade explosives, enhancing community </w:t>
                      </w:r>
                      <w:r w:rsidR="00C315E1">
                        <w:t xml:space="preserve">situational awareness, and </w:t>
                      </w:r>
                      <w:r>
                        <w:t>ensuring appropriate personal protection</w:t>
                      </w:r>
                      <w:r w:rsidR="00C315E1">
                        <w:t>.</w:t>
                      </w:r>
                    </w:p>
                    <w:p w:rsidR="00B45904" w:rsidRDefault="00B45904" w:rsidP="00A800C0">
                      <w:pPr>
                        <w:pStyle w:val="BodyText"/>
                        <w:spacing w:after="0" w:line="240" w:lineRule="auto"/>
                      </w:pPr>
                    </w:p>
                    <w:p w:rsidR="00040274" w:rsidRDefault="00040274" w:rsidP="00A800C0">
                      <w:pPr>
                        <w:pStyle w:val="BodyText"/>
                        <w:spacing w:after="0" w:line="240" w:lineRule="auto"/>
                        <w:rPr>
                          <w:u w:val="single"/>
                        </w:rPr>
                      </w:pPr>
                    </w:p>
                    <w:p w:rsidR="00D96CF1" w:rsidRDefault="00D96CF1" w:rsidP="00A800C0">
                      <w:pPr>
                        <w:pStyle w:val="BodyText"/>
                        <w:spacing w:after="0" w:line="240" w:lineRule="auto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Topics covered include but are not limited to:</w:t>
                      </w:r>
                    </w:p>
                    <w:p w:rsidR="00D96CF1" w:rsidRDefault="00D96CF1" w:rsidP="00A800C0">
                      <w:pPr>
                        <w:pStyle w:val="BodyText"/>
                        <w:spacing w:after="0" w:line="240" w:lineRule="auto"/>
                        <w:rPr>
                          <w:u w:val="single"/>
                        </w:rPr>
                      </w:pPr>
                    </w:p>
                    <w:p w:rsidR="00D96CF1" w:rsidRPr="00D96CF1" w:rsidRDefault="00D96CF1" w:rsidP="00A800C0">
                      <w:pPr>
                        <w:pStyle w:val="BodyText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u w:val="single"/>
                        </w:rPr>
                      </w:pPr>
                      <w:r>
                        <w:t xml:space="preserve">Basic </w:t>
                      </w:r>
                      <w:r w:rsidR="00B45904">
                        <w:t>e</w:t>
                      </w:r>
                      <w:r>
                        <w:t xml:space="preserve">xplosive </w:t>
                      </w:r>
                      <w:r w:rsidR="00B45904">
                        <w:t>p</w:t>
                      </w:r>
                      <w:r>
                        <w:t>hysical/</w:t>
                      </w:r>
                      <w:r w:rsidR="00B45904">
                        <w:t>c</w:t>
                      </w:r>
                      <w:r>
                        <w:t xml:space="preserve">hemical </w:t>
                      </w:r>
                      <w:r w:rsidR="00B45904">
                        <w:t>p</w:t>
                      </w:r>
                      <w:r>
                        <w:t xml:space="preserve">roperties and </w:t>
                      </w:r>
                      <w:r w:rsidR="00B45904">
                        <w:t>h</w:t>
                      </w:r>
                      <w:r>
                        <w:t>azards</w:t>
                      </w:r>
                    </w:p>
                    <w:p w:rsidR="00D96CF1" w:rsidRPr="00D96CF1" w:rsidRDefault="00D96CF1" w:rsidP="00A800C0">
                      <w:pPr>
                        <w:pStyle w:val="BodyText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u w:val="single"/>
                        </w:rPr>
                      </w:pPr>
                      <w:r>
                        <w:t>Variables that influence explosive effects</w:t>
                      </w:r>
                    </w:p>
                    <w:p w:rsidR="00D96CF1" w:rsidRPr="00D96CF1" w:rsidRDefault="00D96CF1" w:rsidP="00A800C0">
                      <w:pPr>
                        <w:pStyle w:val="BodyText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u w:val="single"/>
                        </w:rPr>
                      </w:pPr>
                      <w:r>
                        <w:t xml:space="preserve">HME </w:t>
                      </w:r>
                      <w:r w:rsidR="00040274">
                        <w:t xml:space="preserve"> </w:t>
                      </w:r>
                      <w:r>
                        <w:t>precursor</w:t>
                      </w:r>
                      <w:r w:rsidR="00040274">
                        <w:t>s</w:t>
                      </w:r>
                    </w:p>
                    <w:p w:rsidR="00D96CF1" w:rsidRPr="00D96CF1" w:rsidRDefault="00040274" w:rsidP="00A800C0">
                      <w:pPr>
                        <w:pStyle w:val="BodyText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u w:val="single"/>
                        </w:rPr>
                      </w:pPr>
                      <w:r>
                        <w:t>Indicators of HME/IED manufacturing</w:t>
                      </w:r>
                    </w:p>
                    <w:p w:rsidR="00D96CF1" w:rsidRPr="00D96CF1" w:rsidRDefault="00D96CF1" w:rsidP="00A800C0">
                      <w:pPr>
                        <w:pStyle w:val="BodyText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u w:val="single"/>
                        </w:rPr>
                      </w:pPr>
                      <w:r>
                        <w:t>Distinguishing between a HME lab and a clandestine drug lab</w:t>
                      </w:r>
                    </w:p>
                    <w:p w:rsidR="00D96CF1" w:rsidRPr="00D96CF1" w:rsidRDefault="00D96CF1" w:rsidP="00A800C0">
                      <w:pPr>
                        <w:pStyle w:val="BodyText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u w:val="single"/>
                        </w:rPr>
                      </w:pPr>
                      <w:r>
                        <w:t>HME scene safety and security</w:t>
                      </w:r>
                    </w:p>
                    <w:p w:rsidR="00D96CF1" w:rsidRPr="00D96CF1" w:rsidRDefault="00D96CF1" w:rsidP="00A800C0">
                      <w:pPr>
                        <w:pStyle w:val="BodyText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u w:val="single"/>
                        </w:rPr>
                      </w:pPr>
                      <w:r>
                        <w:t>Case studies of recent HME incidents</w:t>
                      </w:r>
                    </w:p>
                    <w:p w:rsidR="00D96CF1" w:rsidRDefault="00D96CF1" w:rsidP="00A800C0">
                      <w:pPr>
                        <w:pStyle w:val="BodyText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u w:val="single"/>
                        </w:rPr>
                      </w:pPr>
                      <w:r>
                        <w:t>Community awareness and education</w:t>
                      </w:r>
                    </w:p>
                    <w:p w:rsidR="00D96CF1" w:rsidRDefault="00D96CF1" w:rsidP="00A800C0">
                      <w:pPr>
                        <w:pStyle w:val="BodyText"/>
                        <w:spacing w:after="0" w:line="240" w:lineRule="auto"/>
                      </w:pPr>
                    </w:p>
                    <w:p w:rsidR="00D96CF1" w:rsidRPr="00D96CF1" w:rsidRDefault="00D96CF1" w:rsidP="00A800C0">
                      <w:pPr>
                        <w:pStyle w:val="BodyText"/>
                        <w:spacing w:after="0"/>
                      </w:pPr>
                    </w:p>
                    <w:p w:rsidR="000A3FF4" w:rsidRDefault="000A3FF4" w:rsidP="000B49FE"/>
                  </w:txbxContent>
                </v:textbox>
                <w10:wrap anchorx="page" anchory="page"/>
              </v:shape>
            </w:pict>
          </mc:Fallback>
        </mc:AlternateContent>
      </w:r>
    </w:p>
    <w:p w:rsidR="00B67957" w:rsidRPr="00B67957" w:rsidRDefault="00B67957" w:rsidP="00B67957"/>
    <w:p w:rsidR="00B67957" w:rsidRPr="00B67957" w:rsidRDefault="00B67957" w:rsidP="00B67957"/>
    <w:p w:rsidR="00B67957" w:rsidRPr="00B67957" w:rsidRDefault="00B67957" w:rsidP="00B67957"/>
    <w:p w:rsidR="00B67957" w:rsidRPr="00B67957" w:rsidRDefault="00B67957" w:rsidP="00B67957"/>
    <w:p w:rsidR="00B67957" w:rsidRPr="00B67957" w:rsidRDefault="00B67957" w:rsidP="00B67957"/>
    <w:p w:rsidR="00B67957" w:rsidRPr="00B67957" w:rsidRDefault="00B67957" w:rsidP="00B67957"/>
    <w:p w:rsidR="00B67957" w:rsidRPr="00B67957" w:rsidRDefault="00B67957" w:rsidP="00B67957"/>
    <w:p w:rsidR="00B67957" w:rsidRPr="00B67957" w:rsidRDefault="00B67957" w:rsidP="00B67957"/>
    <w:p w:rsidR="00B67957" w:rsidRPr="00B67957" w:rsidRDefault="00B67957" w:rsidP="00B67957"/>
    <w:p w:rsidR="00B67957" w:rsidRPr="00B67957" w:rsidRDefault="00B67957" w:rsidP="00B67957"/>
    <w:p w:rsidR="00B67957" w:rsidRPr="00B67957" w:rsidRDefault="00B67957" w:rsidP="00B67957"/>
    <w:p w:rsidR="00B67957" w:rsidRPr="00B67957" w:rsidRDefault="00B67957" w:rsidP="00B67957"/>
    <w:p w:rsidR="00B67957" w:rsidRPr="00B67957" w:rsidRDefault="00B67957" w:rsidP="00B67957"/>
    <w:p w:rsidR="00B67957" w:rsidRPr="00B67957" w:rsidRDefault="00B67957" w:rsidP="00B67957"/>
    <w:p w:rsidR="00B67957" w:rsidRPr="00B67957" w:rsidRDefault="00B67957" w:rsidP="00B67957"/>
    <w:p w:rsidR="00B67957" w:rsidRPr="00B67957" w:rsidRDefault="00B67957" w:rsidP="00B67957"/>
    <w:p w:rsidR="00B67957" w:rsidRPr="00B67957" w:rsidRDefault="00B67957" w:rsidP="00B67957"/>
    <w:p w:rsidR="00B67957" w:rsidRPr="00B67957" w:rsidRDefault="00B67957" w:rsidP="00B67957"/>
    <w:p w:rsidR="00B67957" w:rsidRPr="00B67957" w:rsidRDefault="00B67957" w:rsidP="00B67957"/>
    <w:p w:rsidR="00B67957" w:rsidRPr="00B67957" w:rsidRDefault="00B67957" w:rsidP="00B67957"/>
    <w:p w:rsidR="00B67957" w:rsidRPr="00B67957" w:rsidRDefault="00B67957" w:rsidP="00B67957"/>
    <w:p w:rsidR="00B67957" w:rsidRPr="00B67957" w:rsidRDefault="00B67957" w:rsidP="00B67957"/>
    <w:p w:rsidR="00B67957" w:rsidRPr="00B67957" w:rsidRDefault="00B67957" w:rsidP="00B67957"/>
    <w:p w:rsidR="00B67957" w:rsidRPr="00B67957" w:rsidRDefault="00B67957" w:rsidP="00B67957"/>
    <w:p w:rsidR="00B67957" w:rsidRDefault="00B67957" w:rsidP="00B67957"/>
    <w:p w:rsidR="00B67957" w:rsidRPr="00B67957" w:rsidRDefault="00B67957" w:rsidP="00B67957"/>
    <w:p w:rsidR="00B67957" w:rsidRPr="00B67957" w:rsidRDefault="00B67957" w:rsidP="00B67957"/>
    <w:p w:rsidR="00B67957" w:rsidRPr="00B67957" w:rsidRDefault="00B67957" w:rsidP="00B67957"/>
    <w:p w:rsidR="00B67957" w:rsidRPr="00B67957" w:rsidRDefault="00B67957" w:rsidP="00B67957"/>
    <w:p w:rsidR="00B67957" w:rsidRPr="00B67957" w:rsidRDefault="00B67957" w:rsidP="00B67957"/>
    <w:p w:rsidR="00B67957" w:rsidRPr="00B67957" w:rsidRDefault="00B67957" w:rsidP="00B67957"/>
    <w:p w:rsidR="00B67957" w:rsidRDefault="00B67957" w:rsidP="00B67957"/>
    <w:p w:rsidR="00215570" w:rsidRPr="00B67957" w:rsidRDefault="00BF347E" w:rsidP="00B67957"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3175" r="0" b="635"/>
                <wp:wrapNone/>
                <wp:docPr id="3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0B49F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43" type="#_x0000_t202" style="position:absolute;margin-left:200pt;margin-top:22pt;width:7.2pt;height:7.2pt;z-index:2516741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" filled="f" stroked="f">
                <v:textbox inset="0,0,0,0">
                  <w:txbxContent>
                    <w:p w:rsidR="005B7866" w:rsidRDefault="005B7866" w:rsidP="000B49F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635" r="3810" b="3175"/>
                <wp:wrapNone/>
                <wp:docPr id="2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0B49F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44" type="#_x0000_t202" style="position:absolute;margin-left:201pt;margin-top:213.8pt;width:7.2pt;height:7.2pt;z-index:2516751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" filled="f" stroked="f">
                <v:textbox inset="0,0,0,0">
                  <w:txbxContent>
                    <w:p w:rsidR="005B7866" w:rsidRDefault="005B7866" w:rsidP="000B49F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3175" t="0" r="635" b="0"/>
                <wp:wrapNone/>
                <wp:docPr id="1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0B49F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45" type="#_x0000_t202" style="position:absolute;margin-left:202pt;margin-top:362pt;width:7.2pt;height:7.2pt;z-index:2516761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" filled="f" stroked="f">
                <v:textbox inset="0,0,0,0">
                  <w:txbxContent>
                    <w:p w:rsidR="005B7866" w:rsidRDefault="005B7866" w:rsidP="000B49F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15570" w:rsidRPr="00B67957" w:rsidSect="0049198E">
      <w:pgSz w:w="12240" w:h="15840" w:code="1"/>
      <w:pgMar w:top="1440" w:right="1800" w:bottom="1440" w:left="180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05F9" w:rsidRDefault="00A205F9">
      <w:r>
        <w:separator/>
      </w:r>
    </w:p>
  </w:endnote>
  <w:endnote w:type="continuationSeparator" w:id="0">
    <w:p w:rsidR="00A205F9" w:rsidRDefault="00A205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05F9" w:rsidRDefault="00A205F9">
      <w:r>
        <w:separator/>
      </w:r>
    </w:p>
  </w:footnote>
  <w:footnote w:type="continuationSeparator" w:id="0">
    <w:p w:rsidR="00A205F9" w:rsidRDefault="00A205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D8614F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3660A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AFE2B7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CCC42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B46BB1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3C45A2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002BE7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BAC1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DC2DB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0AA7A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0D3E50"/>
    <w:multiLevelType w:val="multilevel"/>
    <w:tmpl w:val="AB28C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FF9310D"/>
    <w:multiLevelType w:val="hybridMultilevel"/>
    <w:tmpl w:val="8048E432"/>
    <w:lvl w:ilvl="0" w:tplc="9E361BC4">
      <w:numFmt w:val="bullet"/>
      <w:lvlText w:val=""/>
      <w:lvlJc w:val="left"/>
      <w:pPr>
        <w:ind w:left="720" w:hanging="360"/>
      </w:pPr>
      <w:rPr>
        <w:rFonts w:ascii="Symbol" w:eastAsia="Times New Roman" w:hAnsi="Symbol" w:cs="Lucida Sans Unicod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7129DC"/>
    <w:multiLevelType w:val="hybridMultilevel"/>
    <w:tmpl w:val="C1B492E0"/>
    <w:lvl w:ilvl="0" w:tplc="3B3495C8">
      <w:start w:val="1"/>
      <w:numFmt w:val="decimal"/>
      <w:pStyle w:val="BodyText-Numbered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activeWritingStyle w:appName="MSWord" w:lang="en-US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87"/>
  <w:drawingGridVerticalSpacing w:val="187"/>
  <w:displayHorizontalDrawingGridEvery w:val="0"/>
  <w:displayVerticalDrawingGridEvery w:val="0"/>
  <w:characterSpacingControl w:val="doNotCompress"/>
  <w:hdrShapeDefaults>
    <o:shapedefaults v:ext="edit" spidmax="2049" style="mso-width-relative:margin;mso-height-relative:margin" fillcolor="white">
      <v:fill color="white"/>
      <o:colormru v:ext="edit" colors="#135da1,#c2c2ad,#663,#628002,#e6e6de,#c59d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593"/>
    <w:rsid w:val="00015987"/>
    <w:rsid w:val="0001641D"/>
    <w:rsid w:val="00021EB3"/>
    <w:rsid w:val="00040274"/>
    <w:rsid w:val="00047970"/>
    <w:rsid w:val="00054DD9"/>
    <w:rsid w:val="000575DF"/>
    <w:rsid w:val="0006397F"/>
    <w:rsid w:val="00064570"/>
    <w:rsid w:val="000751A0"/>
    <w:rsid w:val="00083BFB"/>
    <w:rsid w:val="000946FD"/>
    <w:rsid w:val="000A3FF4"/>
    <w:rsid w:val="000A61EC"/>
    <w:rsid w:val="000B49FE"/>
    <w:rsid w:val="000C6154"/>
    <w:rsid w:val="000D0D42"/>
    <w:rsid w:val="000E32BD"/>
    <w:rsid w:val="000E542D"/>
    <w:rsid w:val="0010070B"/>
    <w:rsid w:val="001029A5"/>
    <w:rsid w:val="00103BCA"/>
    <w:rsid w:val="00106245"/>
    <w:rsid w:val="00116342"/>
    <w:rsid w:val="00134B10"/>
    <w:rsid w:val="0013574C"/>
    <w:rsid w:val="00154248"/>
    <w:rsid w:val="00187B99"/>
    <w:rsid w:val="001949AD"/>
    <w:rsid w:val="00194E15"/>
    <w:rsid w:val="00197AF3"/>
    <w:rsid w:val="001B7DF6"/>
    <w:rsid w:val="001D7C64"/>
    <w:rsid w:val="00202928"/>
    <w:rsid w:val="00202FBA"/>
    <w:rsid w:val="00211113"/>
    <w:rsid w:val="00213DB3"/>
    <w:rsid w:val="002153DC"/>
    <w:rsid w:val="00215570"/>
    <w:rsid w:val="00236358"/>
    <w:rsid w:val="0025176C"/>
    <w:rsid w:val="00254F6D"/>
    <w:rsid w:val="00261810"/>
    <w:rsid w:val="00263A4D"/>
    <w:rsid w:val="00272F4D"/>
    <w:rsid w:val="002763FE"/>
    <w:rsid w:val="002766FB"/>
    <w:rsid w:val="002779F9"/>
    <w:rsid w:val="00287E93"/>
    <w:rsid w:val="002C0D0E"/>
    <w:rsid w:val="002C1E91"/>
    <w:rsid w:val="002C35F7"/>
    <w:rsid w:val="002D0DC6"/>
    <w:rsid w:val="002E09A3"/>
    <w:rsid w:val="002E10C6"/>
    <w:rsid w:val="002E7397"/>
    <w:rsid w:val="002F3B56"/>
    <w:rsid w:val="002F3BBC"/>
    <w:rsid w:val="00302238"/>
    <w:rsid w:val="00313658"/>
    <w:rsid w:val="00332F11"/>
    <w:rsid w:val="00353109"/>
    <w:rsid w:val="003537B7"/>
    <w:rsid w:val="00365E98"/>
    <w:rsid w:val="00366DD0"/>
    <w:rsid w:val="00370E54"/>
    <w:rsid w:val="003763D1"/>
    <w:rsid w:val="00380B5D"/>
    <w:rsid w:val="00381B0B"/>
    <w:rsid w:val="0039031E"/>
    <w:rsid w:val="00395111"/>
    <w:rsid w:val="003A1E81"/>
    <w:rsid w:val="003E3F69"/>
    <w:rsid w:val="003F0C0B"/>
    <w:rsid w:val="003F31E4"/>
    <w:rsid w:val="003F3C46"/>
    <w:rsid w:val="0042445F"/>
    <w:rsid w:val="00424A9E"/>
    <w:rsid w:val="00425D5A"/>
    <w:rsid w:val="0043005A"/>
    <w:rsid w:val="004324DF"/>
    <w:rsid w:val="0044561E"/>
    <w:rsid w:val="004636A0"/>
    <w:rsid w:val="00471D18"/>
    <w:rsid w:val="004759B9"/>
    <w:rsid w:val="00483F51"/>
    <w:rsid w:val="004918AE"/>
    <w:rsid w:val="0049198E"/>
    <w:rsid w:val="00495598"/>
    <w:rsid w:val="004A4802"/>
    <w:rsid w:val="004B4A48"/>
    <w:rsid w:val="004C1825"/>
    <w:rsid w:val="004C57D6"/>
    <w:rsid w:val="004D3A41"/>
    <w:rsid w:val="004E30B0"/>
    <w:rsid w:val="005010EC"/>
    <w:rsid w:val="005066B1"/>
    <w:rsid w:val="00510234"/>
    <w:rsid w:val="00511DCB"/>
    <w:rsid w:val="00516F08"/>
    <w:rsid w:val="005209A0"/>
    <w:rsid w:val="005274FA"/>
    <w:rsid w:val="00532C8A"/>
    <w:rsid w:val="00536C98"/>
    <w:rsid w:val="00543943"/>
    <w:rsid w:val="0054558F"/>
    <w:rsid w:val="005479F5"/>
    <w:rsid w:val="005503D3"/>
    <w:rsid w:val="00550D7F"/>
    <w:rsid w:val="005520F0"/>
    <w:rsid w:val="00556221"/>
    <w:rsid w:val="00557F55"/>
    <w:rsid w:val="00564E62"/>
    <w:rsid w:val="00577767"/>
    <w:rsid w:val="00583AD5"/>
    <w:rsid w:val="00591188"/>
    <w:rsid w:val="00594903"/>
    <w:rsid w:val="00595324"/>
    <w:rsid w:val="005B0B33"/>
    <w:rsid w:val="005B617D"/>
    <w:rsid w:val="005B638A"/>
    <w:rsid w:val="005B7866"/>
    <w:rsid w:val="005C494E"/>
    <w:rsid w:val="005D65DA"/>
    <w:rsid w:val="005D6665"/>
    <w:rsid w:val="005E3B2D"/>
    <w:rsid w:val="0060229A"/>
    <w:rsid w:val="0060438D"/>
    <w:rsid w:val="00610FB5"/>
    <w:rsid w:val="00615D8B"/>
    <w:rsid w:val="0061714B"/>
    <w:rsid w:val="0063723D"/>
    <w:rsid w:val="00641878"/>
    <w:rsid w:val="00643ACC"/>
    <w:rsid w:val="00661F04"/>
    <w:rsid w:val="00663FF1"/>
    <w:rsid w:val="00665B31"/>
    <w:rsid w:val="00682FB0"/>
    <w:rsid w:val="006839B6"/>
    <w:rsid w:val="006855FD"/>
    <w:rsid w:val="00685F8D"/>
    <w:rsid w:val="00690E40"/>
    <w:rsid w:val="006A421A"/>
    <w:rsid w:val="006B405C"/>
    <w:rsid w:val="006B6BA5"/>
    <w:rsid w:val="006B7F1A"/>
    <w:rsid w:val="006C08EB"/>
    <w:rsid w:val="006D64B2"/>
    <w:rsid w:val="006E0451"/>
    <w:rsid w:val="006E29F9"/>
    <w:rsid w:val="006F6F04"/>
    <w:rsid w:val="00703F31"/>
    <w:rsid w:val="00710035"/>
    <w:rsid w:val="00724279"/>
    <w:rsid w:val="007252DD"/>
    <w:rsid w:val="00745446"/>
    <w:rsid w:val="00770DCD"/>
    <w:rsid w:val="007937C1"/>
    <w:rsid w:val="00794A98"/>
    <w:rsid w:val="007A6666"/>
    <w:rsid w:val="007D3A2E"/>
    <w:rsid w:val="007E4DF0"/>
    <w:rsid w:val="007F364D"/>
    <w:rsid w:val="00805F96"/>
    <w:rsid w:val="008170E6"/>
    <w:rsid w:val="0082400E"/>
    <w:rsid w:val="008330E2"/>
    <w:rsid w:val="00847DFF"/>
    <w:rsid w:val="0085574A"/>
    <w:rsid w:val="0087079B"/>
    <w:rsid w:val="00871F40"/>
    <w:rsid w:val="008A2746"/>
    <w:rsid w:val="008B41EC"/>
    <w:rsid w:val="008C0136"/>
    <w:rsid w:val="008D25E8"/>
    <w:rsid w:val="008D4743"/>
    <w:rsid w:val="008D5295"/>
    <w:rsid w:val="008E3237"/>
    <w:rsid w:val="008F0BFB"/>
    <w:rsid w:val="008F3F7B"/>
    <w:rsid w:val="008F42B5"/>
    <w:rsid w:val="00930247"/>
    <w:rsid w:val="0093165E"/>
    <w:rsid w:val="009316B0"/>
    <w:rsid w:val="009372EF"/>
    <w:rsid w:val="00937E7E"/>
    <w:rsid w:val="00946141"/>
    <w:rsid w:val="00961BE6"/>
    <w:rsid w:val="00967D03"/>
    <w:rsid w:val="0097645D"/>
    <w:rsid w:val="00986D35"/>
    <w:rsid w:val="009916DB"/>
    <w:rsid w:val="0099303C"/>
    <w:rsid w:val="00995643"/>
    <w:rsid w:val="009A3959"/>
    <w:rsid w:val="009A4EA4"/>
    <w:rsid w:val="009B2BDE"/>
    <w:rsid w:val="009B3CB2"/>
    <w:rsid w:val="009C1EF9"/>
    <w:rsid w:val="009C4C67"/>
    <w:rsid w:val="009C5B3B"/>
    <w:rsid w:val="009D206A"/>
    <w:rsid w:val="009D4169"/>
    <w:rsid w:val="009E591D"/>
    <w:rsid w:val="009F7F16"/>
    <w:rsid w:val="00A1008D"/>
    <w:rsid w:val="00A10ACF"/>
    <w:rsid w:val="00A205F9"/>
    <w:rsid w:val="00A22904"/>
    <w:rsid w:val="00A41671"/>
    <w:rsid w:val="00A431C5"/>
    <w:rsid w:val="00A44B25"/>
    <w:rsid w:val="00A44CBD"/>
    <w:rsid w:val="00A50018"/>
    <w:rsid w:val="00A5532E"/>
    <w:rsid w:val="00A76B6E"/>
    <w:rsid w:val="00A800C0"/>
    <w:rsid w:val="00A81E84"/>
    <w:rsid w:val="00A93769"/>
    <w:rsid w:val="00A95078"/>
    <w:rsid w:val="00AC60EA"/>
    <w:rsid w:val="00AC649D"/>
    <w:rsid w:val="00AC7ED8"/>
    <w:rsid w:val="00AE3686"/>
    <w:rsid w:val="00AF2E04"/>
    <w:rsid w:val="00AF59EE"/>
    <w:rsid w:val="00B150F7"/>
    <w:rsid w:val="00B34902"/>
    <w:rsid w:val="00B45904"/>
    <w:rsid w:val="00B5286C"/>
    <w:rsid w:val="00B550A8"/>
    <w:rsid w:val="00B576DF"/>
    <w:rsid w:val="00B63EAC"/>
    <w:rsid w:val="00B67957"/>
    <w:rsid w:val="00B7204C"/>
    <w:rsid w:val="00B77921"/>
    <w:rsid w:val="00B86142"/>
    <w:rsid w:val="00B86F94"/>
    <w:rsid w:val="00B96370"/>
    <w:rsid w:val="00BA06EC"/>
    <w:rsid w:val="00BA6838"/>
    <w:rsid w:val="00BA7E32"/>
    <w:rsid w:val="00BB3BE2"/>
    <w:rsid w:val="00BB4261"/>
    <w:rsid w:val="00BB7A6F"/>
    <w:rsid w:val="00BC6D92"/>
    <w:rsid w:val="00BD02E1"/>
    <w:rsid w:val="00BF347E"/>
    <w:rsid w:val="00BF5F20"/>
    <w:rsid w:val="00C008B8"/>
    <w:rsid w:val="00C026EC"/>
    <w:rsid w:val="00C056C8"/>
    <w:rsid w:val="00C315E1"/>
    <w:rsid w:val="00C33252"/>
    <w:rsid w:val="00C36593"/>
    <w:rsid w:val="00C5283A"/>
    <w:rsid w:val="00C644EA"/>
    <w:rsid w:val="00C6512E"/>
    <w:rsid w:val="00C7673C"/>
    <w:rsid w:val="00C8065E"/>
    <w:rsid w:val="00C80EC0"/>
    <w:rsid w:val="00C82669"/>
    <w:rsid w:val="00CB2D15"/>
    <w:rsid w:val="00CB73B4"/>
    <w:rsid w:val="00CC0C24"/>
    <w:rsid w:val="00CC39A1"/>
    <w:rsid w:val="00CD0415"/>
    <w:rsid w:val="00CD11F8"/>
    <w:rsid w:val="00CD52C4"/>
    <w:rsid w:val="00CD6491"/>
    <w:rsid w:val="00CE3E3A"/>
    <w:rsid w:val="00CE470C"/>
    <w:rsid w:val="00CE5A11"/>
    <w:rsid w:val="00CE6C4F"/>
    <w:rsid w:val="00CF5252"/>
    <w:rsid w:val="00CF5761"/>
    <w:rsid w:val="00D012E6"/>
    <w:rsid w:val="00D07AD8"/>
    <w:rsid w:val="00D16BC2"/>
    <w:rsid w:val="00D23E70"/>
    <w:rsid w:val="00D25084"/>
    <w:rsid w:val="00D30F25"/>
    <w:rsid w:val="00D33014"/>
    <w:rsid w:val="00D33132"/>
    <w:rsid w:val="00D34292"/>
    <w:rsid w:val="00D3758A"/>
    <w:rsid w:val="00D37B9B"/>
    <w:rsid w:val="00D4434B"/>
    <w:rsid w:val="00D561B4"/>
    <w:rsid w:val="00D61A05"/>
    <w:rsid w:val="00D66A53"/>
    <w:rsid w:val="00D706A6"/>
    <w:rsid w:val="00D818EE"/>
    <w:rsid w:val="00D93FCF"/>
    <w:rsid w:val="00D96CF1"/>
    <w:rsid w:val="00DA5A75"/>
    <w:rsid w:val="00DA7D12"/>
    <w:rsid w:val="00DB6599"/>
    <w:rsid w:val="00DC024E"/>
    <w:rsid w:val="00DC3DBB"/>
    <w:rsid w:val="00DE1ADA"/>
    <w:rsid w:val="00DE3ACB"/>
    <w:rsid w:val="00DE68B8"/>
    <w:rsid w:val="00DE76EC"/>
    <w:rsid w:val="00DF3187"/>
    <w:rsid w:val="00DF589E"/>
    <w:rsid w:val="00DF754D"/>
    <w:rsid w:val="00E029FE"/>
    <w:rsid w:val="00E172AA"/>
    <w:rsid w:val="00E334B3"/>
    <w:rsid w:val="00E336A0"/>
    <w:rsid w:val="00E33E6B"/>
    <w:rsid w:val="00E36889"/>
    <w:rsid w:val="00E378CE"/>
    <w:rsid w:val="00E518B9"/>
    <w:rsid w:val="00E51F57"/>
    <w:rsid w:val="00E52FD3"/>
    <w:rsid w:val="00E5384B"/>
    <w:rsid w:val="00E56E2D"/>
    <w:rsid w:val="00E6058B"/>
    <w:rsid w:val="00E76A98"/>
    <w:rsid w:val="00E779A8"/>
    <w:rsid w:val="00E804C1"/>
    <w:rsid w:val="00E865B6"/>
    <w:rsid w:val="00E91949"/>
    <w:rsid w:val="00E939EA"/>
    <w:rsid w:val="00EA29C1"/>
    <w:rsid w:val="00EA3932"/>
    <w:rsid w:val="00EA4B8A"/>
    <w:rsid w:val="00EC3FEA"/>
    <w:rsid w:val="00ED366A"/>
    <w:rsid w:val="00ED3A0F"/>
    <w:rsid w:val="00ED702C"/>
    <w:rsid w:val="00EE706F"/>
    <w:rsid w:val="00EF5A7B"/>
    <w:rsid w:val="00F26070"/>
    <w:rsid w:val="00F27C09"/>
    <w:rsid w:val="00F340E7"/>
    <w:rsid w:val="00F40606"/>
    <w:rsid w:val="00F44CA0"/>
    <w:rsid w:val="00F526BB"/>
    <w:rsid w:val="00F53814"/>
    <w:rsid w:val="00F66709"/>
    <w:rsid w:val="00F67668"/>
    <w:rsid w:val="00F75C5E"/>
    <w:rsid w:val="00F869FF"/>
    <w:rsid w:val="00FA28AA"/>
    <w:rsid w:val="00FA5032"/>
    <w:rsid w:val="00FB2E72"/>
    <w:rsid w:val="00FC5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idth-relative:margin;mso-height-relative:margin" fillcolor="white">
      <v:fill color="white"/>
      <o:colormru v:ext="edit" colors="#135da1,#c2c2ad,#663,#628002,#e6e6de,#c59d39"/>
    </o:shapedefaults>
    <o:shapelayout v:ext="edit">
      <o:idmap v:ext="edit" data="1"/>
    </o:shapelayout>
  </w:shapeDefaults>
  <w:decimalSymbol w:val="."/>
  <w:listSeparator w:val=","/>
  <w15:docId w15:val="{296D9722-2EA3-44DD-A8A6-A3B6E88A7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6DD0"/>
    <w:rPr>
      <w:rFonts w:ascii="Trebuchet MS" w:eastAsia="Times New Roman" w:hAnsi="Trebuchet MS"/>
      <w:sz w:val="24"/>
      <w:szCs w:val="24"/>
    </w:rPr>
  </w:style>
  <w:style w:type="paragraph" w:styleId="Heading1">
    <w:name w:val="heading 1"/>
    <w:basedOn w:val="Normal"/>
    <w:next w:val="Normal"/>
    <w:qFormat/>
    <w:rsid w:val="00A81E84"/>
    <w:pPr>
      <w:keepNext/>
      <w:outlineLvl w:val="0"/>
    </w:pPr>
    <w:rPr>
      <w:rFonts w:ascii="Lucida Sans Unicode" w:hAnsi="Lucida Sans Unicode" w:cs="Lucida Sans Unicode"/>
      <w:color w:val="454422"/>
      <w:sz w:val="36"/>
      <w:szCs w:val="36"/>
    </w:rPr>
  </w:style>
  <w:style w:type="paragraph" w:styleId="Heading2">
    <w:name w:val="heading 2"/>
    <w:basedOn w:val="Normal"/>
    <w:next w:val="Normal"/>
    <w:qFormat/>
    <w:rsid w:val="009316B0"/>
    <w:pPr>
      <w:keepNext/>
      <w:spacing w:after="40"/>
      <w:outlineLvl w:val="1"/>
    </w:pPr>
    <w:rPr>
      <w:rFonts w:ascii="Lucida Sans Unicode" w:hAnsi="Lucida Sans Unicode" w:cs="Lucida Sans Unicode"/>
      <w:color w:val="666633"/>
      <w:sz w:val="28"/>
      <w:szCs w:val="32"/>
    </w:rPr>
  </w:style>
  <w:style w:type="paragraph" w:styleId="Heading3">
    <w:name w:val="heading 3"/>
    <w:next w:val="Normal"/>
    <w:qFormat/>
    <w:rsid w:val="008F42B5"/>
    <w:pPr>
      <w:spacing w:after="180"/>
      <w:outlineLvl w:val="2"/>
    </w:pPr>
    <w:rPr>
      <w:rFonts w:ascii="Lucida Sans Unicode" w:eastAsia="Times New Roman" w:hAnsi="Lucida Sans Unicode" w:cs="Lucida Sans Unicode"/>
      <w:b/>
      <w:smallCaps/>
      <w:color w:val="454422"/>
      <w:sz w:val="24"/>
      <w:szCs w:val="24"/>
    </w:rPr>
  </w:style>
  <w:style w:type="paragraph" w:styleId="Heading4">
    <w:name w:val="heading 4"/>
    <w:basedOn w:val="Normal"/>
    <w:next w:val="Normal"/>
    <w:qFormat/>
    <w:rsid w:val="00213DB3"/>
    <w:pPr>
      <w:keepNext/>
      <w:outlineLvl w:val="3"/>
    </w:pPr>
    <w:rPr>
      <w:rFonts w:ascii="Palatino" w:hAnsi="Palatino"/>
    </w:rPr>
  </w:style>
  <w:style w:type="paragraph" w:styleId="Heading5">
    <w:name w:val="heading 5"/>
    <w:basedOn w:val="Normal"/>
    <w:next w:val="Normal"/>
    <w:qFormat/>
    <w:rsid w:val="00F44CA0"/>
    <w:pPr>
      <w:jc w:val="center"/>
      <w:outlineLvl w:val="4"/>
    </w:pPr>
    <w:rPr>
      <w:rFonts w:ascii="Lucida Sans Unicode" w:hAnsi="Lucida Sans Unicode" w:cs="Lucida Sans Unicode"/>
      <w:b/>
      <w:color w:val="666633"/>
      <w:sz w:val="18"/>
    </w:rPr>
  </w:style>
  <w:style w:type="paragraph" w:styleId="Heading6">
    <w:name w:val="heading 6"/>
    <w:basedOn w:val="Normal"/>
    <w:next w:val="Normal"/>
    <w:qFormat/>
    <w:rsid w:val="006A421A"/>
    <w:pPr>
      <w:keepNext/>
      <w:outlineLvl w:val="5"/>
    </w:pPr>
    <w:rPr>
      <w:i/>
      <w:color w:val="666633"/>
      <w:sz w:val="18"/>
      <w:szCs w:val="18"/>
    </w:rPr>
  </w:style>
  <w:style w:type="paragraph" w:styleId="Heading9">
    <w:name w:val="heading 9"/>
    <w:basedOn w:val="Normal"/>
    <w:next w:val="Normal"/>
    <w:qFormat/>
    <w:rsid w:val="00995643"/>
    <w:pPr>
      <w:keepNext/>
      <w:outlineLvl w:val="8"/>
    </w:pPr>
    <w:rPr>
      <w:i/>
      <w:color w:val="666633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E33E6B"/>
    <w:pPr>
      <w:spacing w:after="300" w:line="300" w:lineRule="exact"/>
    </w:pPr>
    <w:rPr>
      <w:rFonts w:ascii="Lucida Sans Unicode" w:hAnsi="Lucida Sans Unicode" w:cs="Lucida Sans Unicode"/>
      <w:sz w:val="20"/>
    </w:rPr>
  </w:style>
  <w:style w:type="paragraph" w:styleId="BodyTextIndent">
    <w:name w:val="Body Text Indent"/>
    <w:basedOn w:val="Normal"/>
    <w:rsid w:val="006A421A"/>
    <w:pPr>
      <w:tabs>
        <w:tab w:val="right" w:pos="4464"/>
      </w:tabs>
      <w:spacing w:after="40"/>
    </w:pPr>
    <w:rPr>
      <w:color w:val="666633"/>
      <w:sz w:val="16"/>
      <w:szCs w:val="16"/>
    </w:rPr>
  </w:style>
  <w:style w:type="paragraph" w:customStyle="1" w:styleId="CaptionText">
    <w:name w:val="Caption Text"/>
    <w:basedOn w:val="Normal"/>
    <w:rsid w:val="00847DFF"/>
    <w:pPr>
      <w:spacing w:line="240" w:lineRule="atLeast"/>
    </w:pPr>
    <w:rPr>
      <w:rFonts w:ascii="Lucida Sans Unicode" w:hAnsi="Lucida Sans Unicode" w:cs="Lucida Sans Unicode"/>
      <w:i/>
      <w:color w:val="666633"/>
      <w:sz w:val="16"/>
      <w:szCs w:val="16"/>
    </w:rPr>
  </w:style>
  <w:style w:type="paragraph" w:customStyle="1" w:styleId="PullQuote">
    <w:name w:val="Pull Quote"/>
    <w:basedOn w:val="CaptionText"/>
    <w:rsid w:val="00E51F57"/>
    <w:pPr>
      <w:spacing w:line="360" w:lineRule="atLeast"/>
      <w:jc w:val="center"/>
    </w:pPr>
    <w:rPr>
      <w:sz w:val="24"/>
    </w:rPr>
  </w:style>
  <w:style w:type="paragraph" w:customStyle="1" w:styleId="Masthead">
    <w:name w:val="Masthead"/>
    <w:basedOn w:val="Heading1"/>
    <w:rsid w:val="009E591D"/>
    <w:rPr>
      <w:rFonts w:ascii="Century Gothic" w:hAnsi="Century Gothic"/>
      <w:b/>
      <w:smallCaps/>
      <w:color w:val="C2C2AD"/>
      <w:spacing w:val="44"/>
      <w:sz w:val="104"/>
      <w:szCs w:val="104"/>
    </w:rPr>
  </w:style>
  <w:style w:type="paragraph" w:customStyle="1" w:styleId="CompanyInfo">
    <w:name w:val="Company Info"/>
    <w:basedOn w:val="Normal"/>
    <w:rsid w:val="00F44CA0"/>
    <w:pPr>
      <w:spacing w:after="180"/>
      <w:jc w:val="center"/>
    </w:pPr>
    <w:rPr>
      <w:rFonts w:ascii="Lucida Sans Unicode" w:hAnsi="Lucida Sans Unicode" w:cs="Lucida Sans Unicode"/>
      <w:sz w:val="18"/>
    </w:rPr>
  </w:style>
  <w:style w:type="paragraph" w:customStyle="1" w:styleId="Graphic">
    <w:name w:val="Graphic"/>
    <w:basedOn w:val="Normal"/>
    <w:rsid w:val="00A1008D"/>
    <w:pPr>
      <w:jc w:val="center"/>
    </w:pPr>
  </w:style>
  <w:style w:type="character" w:customStyle="1" w:styleId="BodyTextChar">
    <w:name w:val="Body Text Char"/>
    <w:basedOn w:val="DefaultParagraphFont"/>
    <w:link w:val="BodyText"/>
    <w:rsid w:val="00E33E6B"/>
    <w:rPr>
      <w:rFonts w:ascii="Lucida Sans Unicode" w:hAnsi="Lucida Sans Unicode" w:cs="Lucida Sans Unicode"/>
      <w:lang w:val="en-US" w:eastAsia="en-US" w:bidi="ar-SA"/>
    </w:rPr>
  </w:style>
  <w:style w:type="paragraph" w:customStyle="1" w:styleId="Motto">
    <w:name w:val="Motto"/>
    <w:basedOn w:val="Normal"/>
    <w:rsid w:val="00591188"/>
    <w:rPr>
      <w:rFonts w:ascii="Lucida Sans Unicode" w:hAnsi="Lucida Sans Unicode" w:cs="Lucida Sans Unicode"/>
      <w:b/>
      <w:color w:val="666633"/>
      <w:sz w:val="18"/>
      <w:szCs w:val="18"/>
    </w:rPr>
  </w:style>
  <w:style w:type="paragraph" w:customStyle="1" w:styleId="VolumeandIssue">
    <w:name w:val="Volume and Issue"/>
    <w:basedOn w:val="Normal"/>
    <w:rsid w:val="00591188"/>
    <w:pPr>
      <w:spacing w:line="240" w:lineRule="atLeast"/>
      <w:jc w:val="right"/>
    </w:pPr>
    <w:rPr>
      <w:b/>
      <w:color w:val="C2C2AD"/>
      <w:spacing w:val="20"/>
      <w:sz w:val="16"/>
      <w:szCs w:val="16"/>
    </w:rPr>
  </w:style>
  <w:style w:type="paragraph" w:customStyle="1" w:styleId="JumpTo">
    <w:name w:val="Jump To"/>
    <w:rsid w:val="00DA7D12"/>
    <w:pPr>
      <w:jc w:val="right"/>
    </w:pPr>
    <w:rPr>
      <w:rFonts w:ascii="Lucida Sans Unicode" w:eastAsia="Times New Roman" w:hAnsi="Lucida Sans Unicode" w:cs="Lucida Sans Unicode"/>
    </w:rPr>
  </w:style>
  <w:style w:type="paragraph" w:customStyle="1" w:styleId="JumpFrom">
    <w:name w:val="Jump From"/>
    <w:rsid w:val="00DA7D12"/>
    <w:rPr>
      <w:rFonts w:ascii="Lucida Sans Unicode" w:eastAsia="Times New Roman" w:hAnsi="Lucida Sans Unicode" w:cs="Lucida Sans Unicode"/>
    </w:rPr>
  </w:style>
  <w:style w:type="paragraph" w:styleId="BalloonText">
    <w:name w:val="Balloon Text"/>
    <w:basedOn w:val="Normal"/>
    <w:semiHidden/>
    <w:rsid w:val="004A4802"/>
    <w:rPr>
      <w:rFonts w:ascii="Tahoma" w:hAnsi="Tahoma" w:cs="Tahoma"/>
      <w:sz w:val="16"/>
      <w:szCs w:val="16"/>
    </w:rPr>
  </w:style>
  <w:style w:type="paragraph" w:customStyle="1" w:styleId="LeftHeader">
    <w:name w:val="Left Header"/>
    <w:basedOn w:val="Normal"/>
    <w:rsid w:val="005274FA"/>
    <w:rPr>
      <w:rFonts w:ascii="Lucida Sans Unicode" w:hAnsi="Lucida Sans Unicode" w:cs="Lucida Sans Unicode"/>
      <w:color w:val="666633"/>
      <w:sz w:val="28"/>
    </w:rPr>
  </w:style>
  <w:style w:type="paragraph" w:customStyle="1" w:styleId="RightHeader">
    <w:name w:val="Right Header"/>
    <w:basedOn w:val="Normal"/>
    <w:rsid w:val="005274FA"/>
    <w:pPr>
      <w:jc w:val="right"/>
    </w:pPr>
    <w:rPr>
      <w:rFonts w:ascii="Lucida Sans Unicode" w:hAnsi="Lucida Sans Unicode" w:cs="Lucida Sans Unicode"/>
      <w:color w:val="666633"/>
      <w:sz w:val="28"/>
    </w:rPr>
  </w:style>
  <w:style w:type="paragraph" w:customStyle="1" w:styleId="Byline">
    <w:name w:val="Byline"/>
    <w:basedOn w:val="JumpFrom"/>
    <w:rsid w:val="004C57D6"/>
  </w:style>
  <w:style w:type="paragraph" w:customStyle="1" w:styleId="ReturnAddress">
    <w:name w:val="Return Address"/>
    <w:basedOn w:val="Normal"/>
    <w:rsid w:val="00495598"/>
    <w:rPr>
      <w:rFonts w:ascii="Lucida Sans Unicode" w:hAnsi="Lucida Sans Unicode" w:cs="Lucida Sans Unicode"/>
      <w:color w:val="666633"/>
      <w:sz w:val="22"/>
    </w:rPr>
  </w:style>
  <w:style w:type="paragraph" w:customStyle="1" w:styleId="MailingAddress">
    <w:name w:val="Mailing Address"/>
    <w:basedOn w:val="Normal"/>
    <w:rsid w:val="000946FD"/>
    <w:pPr>
      <w:spacing w:line="280" w:lineRule="atLeast"/>
    </w:pPr>
    <w:rPr>
      <w:rFonts w:ascii="Lucida Sans Unicode" w:hAnsi="Lucida Sans Unicode"/>
      <w:b/>
    </w:rPr>
  </w:style>
  <w:style w:type="paragraph" w:styleId="Date">
    <w:name w:val="Date"/>
    <w:basedOn w:val="Normal"/>
    <w:next w:val="Normal"/>
    <w:rsid w:val="00665B31"/>
    <w:pPr>
      <w:spacing w:line="240" w:lineRule="atLeast"/>
      <w:jc w:val="right"/>
    </w:pPr>
    <w:rPr>
      <w:b/>
      <w:color w:val="C2C2AD"/>
      <w:spacing w:val="20"/>
      <w:sz w:val="16"/>
      <w:szCs w:val="16"/>
    </w:rPr>
  </w:style>
  <w:style w:type="paragraph" w:customStyle="1" w:styleId="BodyText-Numbered">
    <w:name w:val="Body Text - Numbered"/>
    <w:rsid w:val="00B63EAC"/>
    <w:pPr>
      <w:numPr>
        <w:numId w:val="1"/>
      </w:numPr>
      <w:tabs>
        <w:tab w:val="clear" w:pos="720"/>
      </w:tabs>
      <w:spacing w:after="150" w:line="300" w:lineRule="exact"/>
      <w:ind w:left="360"/>
    </w:pPr>
    <w:rPr>
      <w:rFonts w:ascii="Lucida Sans Unicode" w:eastAsia="Times New Roman" w:hAnsi="Lucida Sans Unicode" w:cs="Lucida Sans Unicode"/>
    </w:rPr>
  </w:style>
  <w:style w:type="paragraph" w:customStyle="1" w:styleId="BodyText-ExtraSpace">
    <w:name w:val="Body Text - Extra Space"/>
    <w:rsid w:val="00CD11F8"/>
    <w:pPr>
      <w:spacing w:before="300" w:after="300" w:line="300" w:lineRule="exact"/>
    </w:pPr>
    <w:rPr>
      <w:rFonts w:ascii="Lucida Sans Unicode" w:eastAsia="Times New Roman" w:hAnsi="Lucida Sans Unicode" w:cs="Lucida Sans Unicode"/>
    </w:rPr>
  </w:style>
  <w:style w:type="paragraph" w:styleId="Header">
    <w:name w:val="header"/>
    <w:basedOn w:val="Normal"/>
    <w:rsid w:val="00366DD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66DD0"/>
    <w:pPr>
      <w:tabs>
        <w:tab w:val="center" w:pos="4320"/>
        <w:tab w:val="right" w:pos="8640"/>
      </w:tabs>
    </w:pPr>
  </w:style>
  <w:style w:type="paragraph" w:customStyle="1" w:styleId="Default">
    <w:name w:val="Default"/>
    <w:rsid w:val="00D818E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2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9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9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ianne.watkins\AppData\Roaming\Microsoft\Templates\Business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Business newsletter</Template>
  <TotalTime>1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brianne.watkins</dc:creator>
  <cp:lastModifiedBy>Montour 1</cp:lastModifiedBy>
  <cp:revision>3</cp:revision>
  <cp:lastPrinted>2015-08-27T20:25:00Z</cp:lastPrinted>
  <dcterms:created xsi:type="dcterms:W3CDTF">2019-09-23T16:19:00Z</dcterms:created>
  <dcterms:modified xsi:type="dcterms:W3CDTF">2019-09-23T19:21:00Z</dcterms:modified>
</cp:coreProperties>
</file>